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01" w:rsidRDefault="000D5E01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BD2900" w:rsidRDefault="00BD2900" w:rsidP="00F1528B">
      <w:pPr>
        <w:rPr>
          <w:rFonts w:ascii="Tahoma" w:hAnsi="Tahoma" w:cs="Tahoma"/>
          <w:b/>
          <w:sz w:val="6"/>
        </w:rPr>
      </w:pPr>
    </w:p>
    <w:p w:rsidR="00243AC9" w:rsidRPr="005B55FF" w:rsidRDefault="00243AC9" w:rsidP="00F1528B">
      <w:pPr>
        <w:rPr>
          <w:rFonts w:ascii="Tahoma" w:hAnsi="Tahoma" w:cs="Tahoma"/>
          <w:b/>
          <w:sz w:val="6"/>
        </w:rPr>
      </w:pPr>
    </w:p>
    <w:p w:rsidR="00FB6012" w:rsidRDefault="00CA0EFD" w:rsidP="00243AC9">
      <w:pPr>
        <w:rPr>
          <w:rFonts w:ascii="Tahoma" w:hAnsi="Tahoma" w:cs="Tahoma"/>
          <w:b/>
          <w:sz w:val="32"/>
        </w:rPr>
      </w:pPr>
      <w:r w:rsidRPr="000D5E01">
        <w:rPr>
          <w:rFonts w:ascii="Tahoma" w:hAnsi="Tahoma" w:cs="Tahoma"/>
          <w:b/>
          <w:sz w:val="32"/>
        </w:rPr>
        <w:t>CENTRO DE CONVIVÊNCIA DO IDOSO DE JUNDIAÍ</w:t>
      </w:r>
    </w:p>
    <w:p w:rsidR="00243AC9" w:rsidRPr="00243AC9" w:rsidRDefault="00243AC9" w:rsidP="00243AC9">
      <w:pPr>
        <w:rPr>
          <w:rFonts w:ascii="Tahoma" w:hAnsi="Tahoma" w:cs="Tahoma"/>
          <w:b/>
          <w:sz w:val="8"/>
        </w:rPr>
      </w:pPr>
    </w:p>
    <w:p w:rsidR="00F1528B" w:rsidRDefault="00F1528B" w:rsidP="00243AC9">
      <w:pPr>
        <w:rPr>
          <w:rFonts w:ascii="Tahoma" w:hAnsi="Tahoma" w:cs="Tahoma"/>
        </w:rPr>
      </w:pPr>
      <w:r w:rsidRPr="00FB6012">
        <w:rPr>
          <w:rFonts w:ascii="Tahoma" w:hAnsi="Tahoma" w:cs="Tahoma"/>
        </w:rPr>
        <w:t>Av. Dr. Cavalcanti, 396 – Vl. Arens (Complexo Argos) Fone:</w:t>
      </w:r>
      <w:r w:rsidR="00655AAD">
        <w:rPr>
          <w:rFonts w:ascii="Tahoma" w:hAnsi="Tahoma" w:cs="Tahoma"/>
        </w:rPr>
        <w:t xml:space="preserve"> </w:t>
      </w:r>
      <w:r w:rsidRPr="00FB6012">
        <w:rPr>
          <w:rFonts w:ascii="Tahoma" w:hAnsi="Tahoma" w:cs="Tahoma"/>
        </w:rPr>
        <w:t>4526-3316</w:t>
      </w:r>
      <w:r w:rsidR="003B0395">
        <w:rPr>
          <w:rFonts w:ascii="Tahoma" w:hAnsi="Tahoma" w:cs="Tahoma"/>
        </w:rPr>
        <w:t>/4587-4664</w:t>
      </w:r>
    </w:p>
    <w:p w:rsidR="00243AC9" w:rsidRPr="00243AC9" w:rsidRDefault="00243AC9" w:rsidP="00243AC9">
      <w:pPr>
        <w:rPr>
          <w:rFonts w:ascii="Tahoma" w:hAnsi="Tahoma" w:cs="Tahoma"/>
          <w:sz w:val="8"/>
        </w:rPr>
      </w:pPr>
    </w:p>
    <w:p w:rsidR="00243AC9" w:rsidRDefault="00FD21ED" w:rsidP="00243AC9">
      <w:pPr>
        <w:rPr>
          <w:rFonts w:ascii="Tahoma" w:hAnsi="Tahoma" w:cs="Tahoma"/>
          <w:b/>
          <w:sz w:val="2"/>
        </w:rPr>
      </w:pPr>
      <w:r w:rsidRPr="000D5E01">
        <w:rPr>
          <w:rFonts w:ascii="Tahoma" w:hAnsi="Tahoma" w:cs="Tahoma"/>
          <w:b/>
          <w:sz w:val="28"/>
        </w:rPr>
        <w:t>Atividades e Oficinas (2ª à 6ª feira)</w:t>
      </w:r>
      <w:r w:rsidR="00243AC9">
        <w:rPr>
          <w:rFonts w:ascii="Tahoma" w:hAnsi="Tahoma" w:cs="Tahoma"/>
          <w:b/>
          <w:sz w:val="2"/>
        </w:rPr>
        <w:tab/>
      </w:r>
    </w:p>
    <w:p w:rsidR="00243AC9" w:rsidRPr="00243AC9" w:rsidRDefault="00243AC9" w:rsidP="00243AC9">
      <w:pPr>
        <w:rPr>
          <w:rFonts w:ascii="Tahoma" w:hAnsi="Tahoma" w:cs="Tahoma"/>
          <w:b/>
          <w:sz w:val="8"/>
        </w:rPr>
      </w:pPr>
    </w:p>
    <w:p w:rsidR="00243AC9" w:rsidRPr="00243AC9" w:rsidRDefault="00243AC9" w:rsidP="00243AC9">
      <w:pPr>
        <w:tabs>
          <w:tab w:val="left" w:pos="4680"/>
        </w:tabs>
        <w:rPr>
          <w:rFonts w:ascii="Tahoma" w:hAnsi="Tahoma" w:cs="Tahoma"/>
          <w:b/>
          <w:sz w:val="2"/>
        </w:rPr>
      </w:pPr>
      <w:r>
        <w:rPr>
          <w:rFonts w:ascii="Tahoma" w:hAnsi="Tahoma" w:cs="Tahoma"/>
          <w:b/>
          <w:sz w:val="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843"/>
        <w:gridCol w:w="3827"/>
        <w:gridCol w:w="1559"/>
        <w:gridCol w:w="1927"/>
      </w:tblGrid>
      <w:tr w:rsidR="00F1528B" w:rsidTr="00DD1CB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FD21ED" w:rsidRPr="00A86D20" w:rsidRDefault="00FD21ED" w:rsidP="00E95B26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2"/>
              </w:rPr>
              <w:t>DIA DA SEMANA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FD21ED" w:rsidRPr="00A86D20" w:rsidRDefault="00FD21ED" w:rsidP="00E95B26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2"/>
              </w:rPr>
              <w:t>HORÁRIO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FD21ED" w:rsidRPr="00A86D20" w:rsidRDefault="00B812ED" w:rsidP="00E95B26">
            <w:pPr>
              <w:rPr>
                <w:rFonts w:ascii="Tahoma" w:eastAsia="Arial Unicode MS" w:hAnsi="Tahoma" w:cs="Tahoma"/>
                <w:b/>
                <w:sz w:val="22"/>
              </w:rPr>
            </w:pPr>
            <w:r>
              <w:rPr>
                <w:rFonts w:ascii="Tahoma" w:eastAsia="Arial Unicode MS" w:hAnsi="Tahoma" w:cs="Tahoma"/>
                <w:b/>
                <w:sz w:val="22"/>
              </w:rPr>
              <w:t xml:space="preserve">ATIVIDADE / </w:t>
            </w:r>
            <w:r w:rsidR="00FD21ED" w:rsidRPr="00A86D20">
              <w:rPr>
                <w:rFonts w:ascii="Tahoma" w:eastAsia="Arial Unicode MS" w:hAnsi="Tahoma" w:cs="Tahoma"/>
                <w:b/>
                <w:sz w:val="22"/>
              </w:rPr>
              <w:t>OFICINA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FD21ED" w:rsidRPr="00A86D20" w:rsidRDefault="00FD21ED" w:rsidP="00E95B26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0"/>
              </w:rPr>
              <w:t>PROF</w:t>
            </w:r>
            <w:r w:rsidR="00E76091" w:rsidRPr="00A86D20">
              <w:rPr>
                <w:rFonts w:ascii="Tahoma" w:eastAsia="Arial Unicode MS" w:hAnsi="Tahoma" w:cs="Tahoma"/>
                <w:b/>
                <w:sz w:val="20"/>
              </w:rPr>
              <w:t xml:space="preserve">ESSOR </w:t>
            </w:r>
            <w:r w:rsidRPr="00A86D20">
              <w:rPr>
                <w:rFonts w:ascii="Tahoma" w:eastAsia="Arial Unicode MS" w:hAnsi="Tahoma" w:cs="Tahoma"/>
                <w:b/>
                <w:sz w:val="20"/>
              </w:rPr>
              <w:t>MONITOR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FD21ED" w:rsidRPr="00A86D20" w:rsidRDefault="00FD21ED" w:rsidP="00E95B26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1"/>
                <w:szCs w:val="21"/>
              </w:rPr>
              <w:t>TÉC</w:t>
            </w:r>
            <w:r w:rsidR="00E76091" w:rsidRPr="00A86D20">
              <w:rPr>
                <w:rFonts w:ascii="Tahoma" w:eastAsia="Arial Unicode MS" w:hAnsi="Tahoma" w:cs="Tahoma"/>
                <w:b/>
                <w:sz w:val="21"/>
                <w:szCs w:val="21"/>
              </w:rPr>
              <w:t xml:space="preserve">NICO </w:t>
            </w:r>
            <w:r w:rsidR="00C15315" w:rsidRPr="00A86D20">
              <w:rPr>
                <w:rFonts w:ascii="Tahoma" w:eastAsia="Arial Unicode MS" w:hAnsi="Tahoma" w:cs="Tahoma"/>
                <w:b/>
                <w:sz w:val="21"/>
                <w:szCs w:val="21"/>
              </w:rPr>
              <w:t>CRIJU</w:t>
            </w:r>
            <w:r w:rsidRPr="00A86D20">
              <w:rPr>
                <w:rFonts w:ascii="Tahoma" w:eastAsia="Arial Unicode MS" w:hAnsi="Tahoma" w:cs="Tahoma"/>
                <w:b/>
                <w:sz w:val="22"/>
              </w:rPr>
              <w:t xml:space="preserve"> RESPONSÁVEL</w:t>
            </w:r>
          </w:p>
        </w:tc>
      </w:tr>
      <w:tr w:rsidR="00243AC9" w:rsidTr="00DD1CBA">
        <w:tc>
          <w:tcPr>
            <w:tcW w:w="15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243AC9" w:rsidRDefault="00243AC9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243AC9" w:rsidRDefault="00243AC9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243AC9" w:rsidRDefault="00243AC9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2ª feira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7h30 às 11h30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726330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Ginástica/Dança Rec./Jogos Rec. (Inscrições / Dúvidas)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Virginia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243AC9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AC9" w:rsidRDefault="00243AC9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9h00 às 10h30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726330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Maracatu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Karina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037A9F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243AC9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AC9" w:rsidRPr="00A86D20" w:rsidRDefault="00243AC9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Default="00243AC9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11h30 às 12h30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726330" w:rsidRDefault="00243AC9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 Hidroginástica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Default="00243AC9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********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Default="00243AC9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243AC9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F745A6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12h00 às 16h00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726330" w:rsidRDefault="00243AC9" w:rsidP="000E0333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Jogos Recreativos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F745A6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********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F745A6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243AC9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14h00 às 16h00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72633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Coral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André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243AC9" w:rsidTr="00DD1CBA">
        <w:tc>
          <w:tcPr>
            <w:tcW w:w="152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14h00 às 15h30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3AC9" w:rsidRPr="0072633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Bingo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3AC9" w:rsidRPr="00A86D20" w:rsidRDefault="00243AC9" w:rsidP="00192B87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********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3AC9" w:rsidRPr="00A86D20" w:rsidRDefault="00243AC9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Tr="00DD1CBA">
        <w:tc>
          <w:tcPr>
            <w:tcW w:w="15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Default="00DD1CBA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DD1CBA" w:rsidRDefault="00DD1CBA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DD1CBA" w:rsidRPr="00A86D20" w:rsidRDefault="00DD1CBA" w:rsidP="00A86D20">
            <w:pPr>
              <w:spacing w:before="120"/>
              <w:rPr>
                <w:rFonts w:ascii="Tahoma" w:eastAsia="Arial Unicode MS" w:hAnsi="Tahoma" w:cs="Tahoma"/>
                <w:sz w:val="8"/>
              </w:rPr>
            </w:pPr>
          </w:p>
          <w:p w:rsidR="00DD1CBA" w:rsidRPr="009C0754" w:rsidRDefault="00DD1CBA" w:rsidP="00A86D2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3ª feira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AB0F7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8h00 às 9h00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AB0F7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Chi Kung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AB0F7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Valdemar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AB0F7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8h00 às 9h30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Desenho – turma 1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Ede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9h30 às 11h00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 xml:space="preserve">Técnicas de Pintura 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Ede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9C0754">
            <w:pPr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9h30 às 11h00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Dança Cigana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Sara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Default="00DD1CBA" w:rsidP="00485B9D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13h00 às 14h0</w:t>
            </w:r>
            <w:r w:rsidRPr="00A86D20">
              <w:rPr>
                <w:rFonts w:ascii="Tahoma" w:eastAsia="Arial Unicode MS" w:hAnsi="Tahoma" w:cs="Tahoma"/>
                <w:sz w:val="22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Literatura 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 xml:space="preserve">Júlia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14h30 às 16h3</w:t>
            </w:r>
            <w:r w:rsidRPr="00A86D20">
              <w:rPr>
                <w:rFonts w:ascii="Tahoma" w:eastAsia="Arial Unicode MS" w:hAnsi="Tahoma" w:cs="Tahoma"/>
                <w:sz w:val="22"/>
              </w:rPr>
              <w:t>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Teatro – turma 1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Ulisses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14h00 às 15h30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Desenho – turma 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Ede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Tr="00DD1CBA">
        <w:tc>
          <w:tcPr>
            <w:tcW w:w="152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15h30 às 16h30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Técnicas de Pintura –turma 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Ede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825B0C" w:rsidTr="00DD1CBA">
        <w:tc>
          <w:tcPr>
            <w:tcW w:w="15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4ª feira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7h30 às 8h20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Ginástica Corporal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825B0C" w:rsidTr="009F66A3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8h30 às 9h20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Dança (Coreografia Recreativa)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825B0C" w:rsidTr="009F66A3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8h3</w:t>
            </w:r>
            <w:r w:rsidRPr="00A86D20">
              <w:rPr>
                <w:rFonts w:ascii="Tahoma" w:eastAsia="Arial Unicode MS" w:hAnsi="Tahoma" w:cs="Tahoma"/>
                <w:sz w:val="22"/>
              </w:rPr>
              <w:t>0 às 1</w:t>
            </w:r>
            <w:r>
              <w:rPr>
                <w:rFonts w:ascii="Tahoma" w:eastAsia="Arial Unicode MS" w:hAnsi="Tahoma" w:cs="Tahoma"/>
                <w:sz w:val="22"/>
              </w:rPr>
              <w:t>0</w:t>
            </w:r>
            <w:r w:rsidRPr="00A86D20">
              <w:rPr>
                <w:rFonts w:ascii="Tahoma" w:eastAsia="Arial Unicode MS" w:hAnsi="Tahoma" w:cs="Tahoma"/>
                <w:sz w:val="22"/>
              </w:rPr>
              <w:t>h00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Mosaico – turma 1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Cecília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825B0C" w:rsidTr="009F66A3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9h30 às 10h20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Xadrez/Damas (Apredizado JORI)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825B0C" w:rsidTr="007402B5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922B6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10h30 às 11h20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922B6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Jogos Cognitivos (Of. da Memória)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922B6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825B0C" w:rsidTr="007402B5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10h00 às 11h30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Mosaico – turma 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Cecília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Default="00825B0C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825B0C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11h30 às 12h30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 Hidroginástica - ESEF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***********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 xml:space="preserve">Eva - ESEF </w:t>
            </w:r>
          </w:p>
        </w:tc>
      </w:tr>
      <w:tr w:rsidR="00825B0C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1</w:t>
            </w:r>
            <w:r>
              <w:rPr>
                <w:rFonts w:ascii="Tahoma" w:eastAsia="Arial Unicode MS" w:hAnsi="Tahoma" w:cs="Tahoma"/>
                <w:sz w:val="22"/>
              </w:rPr>
              <w:t>2h00 às 16</w:t>
            </w:r>
            <w:r w:rsidRPr="00A86D20">
              <w:rPr>
                <w:rFonts w:ascii="Tahoma" w:eastAsia="Arial Unicode MS" w:hAnsi="Tahoma" w:cs="Tahoma"/>
                <w:sz w:val="22"/>
              </w:rPr>
              <w:t>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Jogos Recreativos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********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825B0C" w:rsidTr="00B812ED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13h00 às 14h3</w:t>
            </w:r>
            <w:r w:rsidRPr="00A86D20">
              <w:rPr>
                <w:rFonts w:ascii="Tahoma" w:eastAsia="Arial Unicode MS" w:hAnsi="Tahoma" w:cs="Tahoma"/>
                <w:sz w:val="22"/>
              </w:rPr>
              <w:t>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72633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Artesanato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Cecília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825B0C" w:rsidTr="00B812ED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14h30 às 16h30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Pr="0072633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Dança Circular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Regiane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0C" w:rsidRPr="00A86D20" w:rsidRDefault="00825B0C" w:rsidP="004D2500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</w:tbl>
    <w:p w:rsidR="009C0754" w:rsidRDefault="00410475" w:rsidP="000D5E01">
      <w:pPr>
        <w:jc w:val="right"/>
      </w:pPr>
      <w:r>
        <w:rPr>
          <w:noProof/>
        </w:rPr>
        <w:drawing>
          <wp:inline distT="0" distB="0" distL="0" distR="0">
            <wp:extent cx="945130" cy="819150"/>
            <wp:effectExtent l="0" t="0" r="1020" b="0"/>
            <wp:docPr id="1" name="Objeto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3075" cy="1008112"/>
                      <a:chOff x="3084241" y="2708920"/>
                      <a:chExt cx="1163075" cy="1008112"/>
                    </a:xfrm>
                  </a:grpSpPr>
                  <a:grpSp>
                    <a:nvGrpSpPr>
                      <a:cNvPr id="10" name="Grupo 9"/>
                      <a:cNvGrpSpPr/>
                    </a:nvGrpSpPr>
                    <a:grpSpPr>
                      <a:xfrm>
                        <a:off x="3084241" y="2708920"/>
                        <a:ext cx="1163075" cy="1008112"/>
                        <a:chOff x="3084241" y="2708920"/>
                        <a:chExt cx="1163075" cy="1008112"/>
                      </a:xfrm>
                    </a:grpSpPr>
                    <a:sp>
                      <a:nvSpPr>
                        <a:cNvPr id="4" name="Seta em curva para a direita 3"/>
                        <a:cNvSpPr/>
                      </a:nvSpPr>
                      <a:spPr>
                        <a:xfrm rot="20732532">
                          <a:off x="3275854" y="2708920"/>
                          <a:ext cx="936106" cy="1008112"/>
                        </a:xfrm>
                        <a:prstGeom prst="curvedRightArrow">
                          <a:avLst>
                            <a:gd name="adj1" fmla="val 25000"/>
                            <a:gd name="adj2" fmla="val 53846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 dirty="0" smtClean="0">
                              <a:solidFill>
                                <a:schemeClr val="tx1"/>
                              </a:solidFill>
                            </a:endParaRPr>
                          </a:p>
                          <a:p>
                            <a:pPr algn="ctr"/>
                            <a:endParaRPr lang="pt-BR" dirty="0">
                              <a:solidFill>
                                <a:schemeClr val="tx1"/>
                              </a:solidFill>
                            </a:endParaRPr>
                          </a:p>
                          <a:p>
                            <a:pPr algn="ctr"/>
                            <a:endParaRPr lang="pt-BR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CaixaDeTexto 6"/>
                        <a:cNvSpPr txBox="1"/>
                      </a:nvSpPr>
                      <a:spPr>
                        <a:xfrm rot="19905151">
                          <a:off x="3084241" y="2752633"/>
                          <a:ext cx="1163075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pt-BR" sz="1300" b="1" dirty="0" smtClean="0">
                                <a:solidFill>
                                  <a:schemeClr val="bg1"/>
                                </a:solidFill>
                              </a:rPr>
                              <a:t>+ informações</a:t>
                            </a:r>
                            <a:endParaRPr lang="pt-BR" sz="1300" b="1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CaixaDeTexto 7"/>
                        <a:cNvSpPr txBox="1"/>
                      </a:nvSpPr>
                      <a:spPr>
                        <a:xfrm>
                          <a:off x="3404399" y="3284984"/>
                          <a:ext cx="759760" cy="29238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pt-BR" sz="1200" b="1" dirty="0" smtClean="0">
                                <a:solidFill>
                                  <a:schemeClr val="bg1"/>
                                </a:solidFill>
                              </a:rPr>
                              <a:t>no </a:t>
                            </a:r>
                            <a:r>
                              <a:rPr lang="pt-BR" sz="1300" b="1" dirty="0" smtClean="0">
                                <a:solidFill>
                                  <a:schemeClr val="bg1"/>
                                </a:solidFill>
                              </a:rPr>
                              <a:t>verso</a:t>
                            </a:r>
                            <a:endParaRPr lang="pt-BR" sz="1300" b="1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93CE4" w:rsidRDefault="00C93CE4" w:rsidP="000D5E01">
      <w:pPr>
        <w:jc w:val="right"/>
      </w:pPr>
    </w:p>
    <w:p w:rsidR="00C93CE4" w:rsidRPr="00BD2900" w:rsidRDefault="00C93CE4" w:rsidP="000D5E01">
      <w:pPr>
        <w:jc w:val="right"/>
        <w:rPr>
          <w:sz w:val="10"/>
        </w:rPr>
      </w:pPr>
    </w:p>
    <w:p w:rsidR="006B2108" w:rsidRDefault="006B2108" w:rsidP="000D5E01">
      <w:pPr>
        <w:jc w:val="right"/>
      </w:pPr>
    </w:p>
    <w:p w:rsidR="00BD2900" w:rsidRDefault="00BD2900" w:rsidP="000D5E01">
      <w:pPr>
        <w:jc w:val="right"/>
      </w:pPr>
    </w:p>
    <w:p w:rsidR="00BD2900" w:rsidRDefault="00BD2900" w:rsidP="000D5E01">
      <w:pPr>
        <w:jc w:val="right"/>
      </w:pPr>
    </w:p>
    <w:p w:rsidR="00BD2900" w:rsidRDefault="00BD2900" w:rsidP="000D5E01">
      <w:pPr>
        <w:jc w:val="right"/>
      </w:pPr>
    </w:p>
    <w:p w:rsidR="00434DB2" w:rsidRDefault="00BD2900" w:rsidP="00BD2900">
      <w:pPr>
        <w:tabs>
          <w:tab w:val="left" w:pos="6315"/>
        </w:tabs>
        <w:rPr>
          <w:sz w:val="8"/>
        </w:rPr>
      </w:pPr>
      <w:r>
        <w:tab/>
      </w:r>
    </w:p>
    <w:p w:rsidR="00243AC9" w:rsidRDefault="00243AC9" w:rsidP="00BD2900">
      <w:pPr>
        <w:tabs>
          <w:tab w:val="left" w:pos="6315"/>
        </w:tabs>
        <w:rPr>
          <w:sz w:val="8"/>
        </w:rPr>
      </w:pPr>
    </w:p>
    <w:p w:rsidR="00243AC9" w:rsidRDefault="00243AC9" w:rsidP="00BD2900">
      <w:pPr>
        <w:tabs>
          <w:tab w:val="left" w:pos="6315"/>
        </w:tabs>
        <w:rPr>
          <w:sz w:val="8"/>
        </w:rPr>
      </w:pPr>
    </w:p>
    <w:p w:rsidR="00243AC9" w:rsidRDefault="00243AC9" w:rsidP="00BD2900">
      <w:pPr>
        <w:tabs>
          <w:tab w:val="left" w:pos="6315"/>
        </w:tabs>
        <w:rPr>
          <w:sz w:val="8"/>
        </w:rPr>
      </w:pPr>
    </w:p>
    <w:p w:rsidR="00243AC9" w:rsidRPr="00243AC9" w:rsidRDefault="00243AC9" w:rsidP="00BD2900">
      <w:pPr>
        <w:tabs>
          <w:tab w:val="left" w:pos="6315"/>
        </w:tabs>
        <w:rPr>
          <w:sz w:val="8"/>
        </w:rPr>
      </w:pPr>
    </w:p>
    <w:p w:rsidR="00825B0C" w:rsidRDefault="00825B0C" w:rsidP="00243AC9">
      <w:pPr>
        <w:rPr>
          <w:rFonts w:ascii="Tahoma" w:hAnsi="Tahoma" w:cs="Tahoma"/>
          <w:b/>
          <w:sz w:val="32"/>
        </w:rPr>
      </w:pPr>
    </w:p>
    <w:p w:rsidR="005B55FF" w:rsidRDefault="005B55FF" w:rsidP="00243AC9">
      <w:pPr>
        <w:rPr>
          <w:rFonts w:ascii="Tahoma" w:hAnsi="Tahoma" w:cs="Tahoma"/>
          <w:b/>
          <w:sz w:val="32"/>
        </w:rPr>
      </w:pPr>
      <w:r w:rsidRPr="000D5E01">
        <w:rPr>
          <w:rFonts w:ascii="Tahoma" w:hAnsi="Tahoma" w:cs="Tahoma"/>
          <w:b/>
          <w:sz w:val="32"/>
        </w:rPr>
        <w:t>CENTRO DE CONVIVÊNCIA DO IDOSO DE JUNDIAÍ</w:t>
      </w:r>
    </w:p>
    <w:p w:rsidR="00243AC9" w:rsidRPr="00243AC9" w:rsidRDefault="00243AC9" w:rsidP="00243AC9">
      <w:pPr>
        <w:rPr>
          <w:rFonts w:ascii="Tahoma" w:hAnsi="Tahoma" w:cs="Tahoma"/>
          <w:b/>
          <w:sz w:val="8"/>
        </w:rPr>
      </w:pPr>
    </w:p>
    <w:p w:rsidR="005B55FF" w:rsidRDefault="005B55FF" w:rsidP="00243AC9">
      <w:pPr>
        <w:rPr>
          <w:rFonts w:ascii="Tahoma" w:hAnsi="Tahoma" w:cs="Tahoma"/>
        </w:rPr>
      </w:pPr>
      <w:r w:rsidRPr="00FB6012">
        <w:rPr>
          <w:rFonts w:ascii="Tahoma" w:hAnsi="Tahoma" w:cs="Tahoma"/>
        </w:rPr>
        <w:t>Av. Dr. Cavalcanti, 396 – Vl. Arens (Complexo Argos) Fone:</w:t>
      </w:r>
      <w:r>
        <w:rPr>
          <w:rFonts w:ascii="Tahoma" w:hAnsi="Tahoma" w:cs="Tahoma"/>
        </w:rPr>
        <w:t xml:space="preserve"> </w:t>
      </w:r>
      <w:r w:rsidRPr="00FB6012">
        <w:rPr>
          <w:rFonts w:ascii="Tahoma" w:hAnsi="Tahoma" w:cs="Tahoma"/>
        </w:rPr>
        <w:t>4526-3316</w:t>
      </w:r>
      <w:r>
        <w:rPr>
          <w:rFonts w:ascii="Tahoma" w:hAnsi="Tahoma" w:cs="Tahoma"/>
        </w:rPr>
        <w:t>/4587-4664</w:t>
      </w:r>
    </w:p>
    <w:p w:rsidR="00243AC9" w:rsidRPr="00243AC9" w:rsidRDefault="00243AC9" w:rsidP="00243AC9">
      <w:pPr>
        <w:rPr>
          <w:rFonts w:ascii="Tahoma" w:hAnsi="Tahoma" w:cs="Tahoma"/>
          <w:sz w:val="8"/>
        </w:rPr>
      </w:pPr>
    </w:p>
    <w:p w:rsidR="005B55FF" w:rsidRDefault="005B55FF" w:rsidP="00243AC9">
      <w:pPr>
        <w:rPr>
          <w:rFonts w:ascii="Tahoma" w:hAnsi="Tahoma" w:cs="Tahoma"/>
          <w:b/>
          <w:sz w:val="28"/>
        </w:rPr>
      </w:pPr>
      <w:r w:rsidRPr="000D5E01">
        <w:rPr>
          <w:rFonts w:ascii="Tahoma" w:hAnsi="Tahoma" w:cs="Tahoma"/>
          <w:b/>
          <w:sz w:val="28"/>
        </w:rPr>
        <w:t>Atividades e Oficinas (2ª à 6ª feira)</w:t>
      </w:r>
    </w:p>
    <w:p w:rsidR="00243AC9" w:rsidRPr="00243AC9" w:rsidRDefault="00243AC9" w:rsidP="00243AC9">
      <w:pPr>
        <w:rPr>
          <w:rFonts w:ascii="Tahoma" w:hAnsi="Tahoma" w:cs="Tahoma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843"/>
        <w:gridCol w:w="3827"/>
        <w:gridCol w:w="1559"/>
        <w:gridCol w:w="1927"/>
      </w:tblGrid>
      <w:tr w:rsidR="002E140C" w:rsidTr="00DD1CB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2E140C" w:rsidRPr="00A86D20" w:rsidRDefault="002E140C" w:rsidP="008A2520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2"/>
              </w:rPr>
              <w:t>DIA DA SEMANA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2E140C" w:rsidRPr="00A86D20" w:rsidRDefault="002E140C" w:rsidP="008A2520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2"/>
              </w:rPr>
              <w:t>HORÁRIO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2E140C" w:rsidRPr="00A86D20" w:rsidRDefault="002E140C" w:rsidP="008A2520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2"/>
              </w:rPr>
              <w:t>ATIVIDADE           OFICINA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2E140C" w:rsidRPr="00A86D20" w:rsidRDefault="002E140C" w:rsidP="008A2520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0"/>
              </w:rPr>
              <w:t>PROFESSOR MONITOR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2E140C" w:rsidRPr="00A86D20" w:rsidRDefault="002E140C" w:rsidP="008A2520">
            <w:pPr>
              <w:rPr>
                <w:rFonts w:ascii="Tahoma" w:eastAsia="Arial Unicode MS" w:hAnsi="Tahoma" w:cs="Tahoma"/>
                <w:b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1"/>
                <w:szCs w:val="21"/>
              </w:rPr>
              <w:t>TÉCNICO CRIJU</w:t>
            </w:r>
            <w:r w:rsidRPr="00A86D20">
              <w:rPr>
                <w:rFonts w:ascii="Tahoma" w:eastAsia="Arial Unicode MS" w:hAnsi="Tahoma" w:cs="Tahoma"/>
                <w:b/>
                <w:sz w:val="22"/>
              </w:rPr>
              <w:t xml:space="preserve"> RESPONSÁVEL</w:t>
            </w:r>
          </w:p>
        </w:tc>
      </w:tr>
      <w:tr w:rsidR="00590B35" w:rsidTr="00590B35">
        <w:tc>
          <w:tcPr>
            <w:tcW w:w="15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0B35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590B35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5ª feira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8h0</w:t>
            </w:r>
            <w:r w:rsidRPr="00A86D20">
              <w:rPr>
                <w:rFonts w:ascii="Tahoma" w:eastAsia="Arial Unicode MS" w:hAnsi="Tahoma" w:cs="Tahoma"/>
                <w:sz w:val="22"/>
              </w:rPr>
              <w:t>0 às 9h0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72633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Chi Kung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Valdemar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825B0C" w:rsidTr="00590B35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B0C" w:rsidRPr="00A86D20" w:rsidRDefault="00825B0C" w:rsidP="00825B0C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825B0C" w:rsidRDefault="00825B0C" w:rsidP="00825B0C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9h30 às 10h30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825B0C" w:rsidRPr="00726330" w:rsidRDefault="00825B0C" w:rsidP="00825B0C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Kendô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825B0C" w:rsidRDefault="00825B0C" w:rsidP="00825B0C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Sandro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825B0C" w:rsidRDefault="00825B0C" w:rsidP="00825B0C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590B35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13h00 às 14h00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72633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Literatura – turma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Júlia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590B35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14h0</w:t>
            </w:r>
            <w:r w:rsidRPr="00A86D20">
              <w:rPr>
                <w:rFonts w:ascii="Tahoma" w:eastAsia="Arial Unicode MS" w:hAnsi="Tahoma" w:cs="Tahoma"/>
                <w:sz w:val="22"/>
              </w:rPr>
              <w:t>0 às 16h00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72633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Coreografia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Alessandra Jaime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590B35" w:rsidTr="00DD1CBA">
        <w:tc>
          <w:tcPr>
            <w:tcW w:w="152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15h00 às 16h30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72633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Teatro – turma 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Ulisses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90B35" w:rsidRPr="00A86D20" w:rsidRDefault="00590B3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RPr="00A86D20" w:rsidTr="00DD1CBA">
        <w:tc>
          <w:tcPr>
            <w:tcW w:w="152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6ª feira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922B6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7h30 às 8h2</w:t>
            </w:r>
            <w:r w:rsidR="00DD1CBA">
              <w:rPr>
                <w:rFonts w:ascii="Tahoma" w:eastAsia="Arial Unicode MS" w:hAnsi="Tahoma" w:cs="Tahoma"/>
                <w:sz w:val="22"/>
              </w:rPr>
              <w:t>0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Ginástica Corporal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RPr="00A86D20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922B6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8h30 às 9h2</w:t>
            </w:r>
            <w:r w:rsidR="00DD1CBA">
              <w:rPr>
                <w:rFonts w:ascii="Tahoma" w:eastAsia="Arial Unicode MS" w:hAnsi="Tahoma" w:cs="Tahoma"/>
                <w:sz w:val="22"/>
              </w:rPr>
              <w:t>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Alongamento / Relaxamento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RPr="00A86D20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922B6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9h30 às 10h2</w:t>
            </w:r>
            <w:r w:rsidR="00DD1CBA">
              <w:rPr>
                <w:rFonts w:ascii="Tahoma" w:eastAsia="Arial Unicode MS" w:hAnsi="Tahoma" w:cs="Tahoma"/>
                <w:sz w:val="22"/>
              </w:rPr>
              <w:t>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Jogos (Buraco)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RPr="00A86D20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922B6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10h30 às 11h20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922B65" w:rsidP="00922B6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 xml:space="preserve">Jogos Cognitivos (Of. da Memória) 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922B6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Virgínia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922B65" w:rsidP="00922B6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 xml:space="preserve">10h00 às 11h30 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922B65" w:rsidP="00922B65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Maracatu– turma 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922B65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Karina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Eliana Mauro</w:t>
            </w:r>
          </w:p>
        </w:tc>
      </w:tr>
      <w:tr w:rsidR="00DD1CBA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12h00 às 16h30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Jogos Recreativos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********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Tr="00DD1CBA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14h00 às 15h30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Bingo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********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Tr="00DD1CBA">
        <w:tc>
          <w:tcPr>
            <w:tcW w:w="152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14h00 às 16h0</w:t>
            </w:r>
            <w:r w:rsidRPr="00A86D20">
              <w:rPr>
                <w:rFonts w:ascii="Tahoma" w:eastAsia="Arial Unicode MS" w:hAnsi="Tahoma" w:cs="Tahoma"/>
                <w:sz w:val="22"/>
              </w:rPr>
              <w:t>0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Coral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André</w:t>
            </w:r>
          </w:p>
        </w:tc>
        <w:tc>
          <w:tcPr>
            <w:tcW w:w="192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DDDDD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Eliana Bruini</w:t>
            </w:r>
          </w:p>
        </w:tc>
      </w:tr>
      <w:tr w:rsidR="00DD1CBA" w:rsidRPr="00A86D20" w:rsidTr="00DD1CBA">
        <w:tc>
          <w:tcPr>
            <w:tcW w:w="15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Sábado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13h00 às 17h00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D1CBA" w:rsidRPr="0072633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 w:rsidRPr="00726330">
              <w:rPr>
                <w:rFonts w:ascii="Tahoma" w:eastAsia="Arial Unicode MS" w:hAnsi="Tahoma" w:cs="Tahoma"/>
                <w:sz w:val="22"/>
              </w:rPr>
              <w:t>Baile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Músico Toninho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sz w:val="22"/>
              </w:rPr>
            </w:pPr>
            <w:r>
              <w:rPr>
                <w:rFonts w:ascii="Tahoma" w:eastAsia="Arial Unicode MS" w:hAnsi="Tahoma" w:cs="Tahoma"/>
                <w:sz w:val="22"/>
              </w:rPr>
              <w:t>2 Téc. de plantão</w:t>
            </w:r>
          </w:p>
        </w:tc>
      </w:tr>
      <w:tr w:rsidR="00DD1CBA" w:rsidTr="00434DB2">
        <w:trPr>
          <w:trHeight w:val="781"/>
        </w:trPr>
        <w:tc>
          <w:tcPr>
            <w:tcW w:w="10682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DDDDDD"/>
          </w:tcPr>
          <w:p w:rsidR="00DD1CBA" w:rsidRPr="003B0395" w:rsidRDefault="00DD1CBA" w:rsidP="00DD1CBA">
            <w:pPr>
              <w:spacing w:before="60" w:line="360" w:lineRule="auto"/>
              <w:rPr>
                <w:rFonts w:ascii="Tahoma" w:eastAsia="Arial Unicode MS" w:hAnsi="Tahoma" w:cs="Tahoma"/>
                <w:sz w:val="4"/>
              </w:rPr>
            </w:pPr>
          </w:p>
          <w:p w:rsidR="00DD1CBA" w:rsidRDefault="00DD1CBA" w:rsidP="00DD1CBA">
            <w:pPr>
              <w:shd w:val="clear" w:color="auto" w:fill="DDDDDD"/>
              <w:spacing w:before="60" w:line="360" w:lineRule="auto"/>
              <w:rPr>
                <w:rFonts w:ascii="Tahoma" w:eastAsia="Arial Unicode MS" w:hAnsi="Tahoma" w:cs="Tahoma"/>
                <w:sz w:val="22"/>
              </w:rPr>
            </w:pPr>
            <w:r w:rsidRPr="00A86D20">
              <w:rPr>
                <w:rFonts w:ascii="Tahoma" w:eastAsia="Arial Unicode MS" w:hAnsi="Tahoma" w:cs="Tahoma"/>
                <w:b/>
                <w:sz w:val="22"/>
              </w:rPr>
              <w:t xml:space="preserve">IMPORTANTE: PARA </w:t>
            </w:r>
            <w:r>
              <w:rPr>
                <w:rFonts w:ascii="Tahoma" w:eastAsia="Arial Unicode MS" w:hAnsi="Tahoma" w:cs="Tahoma"/>
                <w:b/>
                <w:sz w:val="22"/>
              </w:rPr>
              <w:t xml:space="preserve">FREQUENTAR O CRIJU É NECESSÁRIO TER NO MÍNIMO 60 ANOS COMPLETOS E FAZER A </w:t>
            </w:r>
            <w:r w:rsidRPr="00A86D20">
              <w:rPr>
                <w:rFonts w:ascii="Tahoma" w:eastAsia="Arial Unicode MS" w:hAnsi="Tahoma" w:cs="Tahoma"/>
                <w:b/>
                <w:sz w:val="22"/>
              </w:rPr>
              <w:t>CARTEIRINHA</w:t>
            </w:r>
            <w:r>
              <w:rPr>
                <w:rFonts w:ascii="Tahoma" w:eastAsia="Arial Unicode MS" w:hAnsi="Tahoma" w:cs="Tahoma"/>
                <w:b/>
                <w:sz w:val="22"/>
              </w:rPr>
              <w:t xml:space="preserve">.    </w:t>
            </w:r>
          </w:p>
          <w:p w:rsidR="00DD1CBA" w:rsidRPr="00A86D20" w:rsidRDefault="00DD1CBA" w:rsidP="00DD1CBA">
            <w:pPr>
              <w:shd w:val="clear" w:color="auto" w:fill="DDDDDD"/>
              <w:spacing w:before="60" w:line="360" w:lineRule="auto"/>
              <w:rPr>
                <w:rFonts w:ascii="Tahoma" w:eastAsia="Arial Unicode MS" w:hAnsi="Tahoma" w:cs="Tahoma"/>
              </w:rPr>
            </w:pPr>
            <w:r w:rsidRPr="00A86D20">
              <w:rPr>
                <w:rFonts w:ascii="Tahoma" w:eastAsia="Arial Unicode MS" w:hAnsi="Tahoma" w:cs="Tahoma"/>
                <w:sz w:val="22"/>
              </w:rPr>
              <w:t>PARA EMISSÃO DA CARTEIRINHA TRAZER:</w:t>
            </w:r>
            <w:r>
              <w:rPr>
                <w:rFonts w:ascii="Tahoma" w:eastAsia="Arial Unicode MS" w:hAnsi="Tahoma" w:cs="Tahoma"/>
                <w:sz w:val="22"/>
              </w:rPr>
              <w:t xml:space="preserve"> CPF, R.G., </w:t>
            </w:r>
            <w:r w:rsidRPr="00A86D20">
              <w:rPr>
                <w:rFonts w:ascii="Tahoma" w:eastAsia="Arial Unicode MS" w:hAnsi="Tahoma" w:cs="Tahoma"/>
                <w:sz w:val="22"/>
              </w:rPr>
              <w:t>02 FOTOS 3 X 4 (RECENTES E COLORIDAS)</w:t>
            </w:r>
            <w:r>
              <w:rPr>
                <w:rFonts w:ascii="Tahoma" w:eastAsia="Arial Unicode MS" w:hAnsi="Tahoma" w:cs="Tahoma"/>
                <w:sz w:val="22"/>
              </w:rPr>
              <w:t>, Nº DO NIS (CADASTRO ÚNICO) SE TIVER, COMPROVANTE DE RESIDÊNCIA</w:t>
            </w:r>
            <w:r w:rsidRPr="00A84FD9">
              <w:rPr>
                <w:rFonts w:ascii="Tahoma" w:eastAsia="Arial Unicode MS" w:hAnsi="Tahoma" w:cs="Tahoma"/>
                <w:sz w:val="10"/>
              </w:rPr>
              <w:t xml:space="preserve"> </w:t>
            </w:r>
            <w:r w:rsidRPr="00A84FD9">
              <w:rPr>
                <w:rFonts w:ascii="Tahoma" w:eastAsia="Arial Unicode MS" w:hAnsi="Tahoma" w:cs="Tahoma"/>
                <w:b/>
                <w:sz w:val="20"/>
              </w:rPr>
              <w:t>(residir em Jundiaí)</w:t>
            </w:r>
            <w:r w:rsidRPr="00A84FD9">
              <w:rPr>
                <w:rFonts w:ascii="Tahoma" w:eastAsia="Arial Unicode MS" w:hAnsi="Tahoma" w:cs="Tahoma"/>
                <w:b/>
                <w:sz w:val="12"/>
              </w:rPr>
              <w:t xml:space="preserve"> </w:t>
            </w:r>
            <w:r>
              <w:rPr>
                <w:rFonts w:ascii="Tahoma" w:eastAsia="Arial Unicode MS" w:hAnsi="Tahoma" w:cs="Tahoma"/>
                <w:b/>
                <w:sz w:val="12"/>
              </w:rPr>
              <w:t xml:space="preserve">, </w:t>
            </w:r>
            <w:r w:rsidRPr="00A86D20">
              <w:rPr>
                <w:rFonts w:ascii="Tahoma" w:eastAsia="Arial Unicode MS" w:hAnsi="Tahoma" w:cs="Tahoma"/>
                <w:sz w:val="22"/>
              </w:rPr>
              <w:t xml:space="preserve">CARTEIRINHA </w:t>
            </w:r>
            <w:r>
              <w:rPr>
                <w:rFonts w:ascii="Tahoma" w:eastAsia="Arial Unicode MS" w:hAnsi="Tahoma" w:cs="Tahoma"/>
                <w:sz w:val="22"/>
              </w:rPr>
              <w:t xml:space="preserve">DA </w:t>
            </w:r>
            <w:r w:rsidRPr="00434DB2">
              <w:rPr>
                <w:rFonts w:ascii="Tahoma" w:eastAsia="Arial Unicode MS" w:hAnsi="Tahoma" w:cs="Tahoma"/>
                <w:sz w:val="22"/>
              </w:rPr>
              <w:t>UBS</w:t>
            </w:r>
            <w:r>
              <w:rPr>
                <w:rFonts w:ascii="Tahoma" w:eastAsia="Arial Unicode MS" w:hAnsi="Tahoma" w:cs="Tahoma"/>
                <w:sz w:val="22"/>
              </w:rPr>
              <w:t xml:space="preserve"> </w:t>
            </w:r>
            <w:r>
              <w:rPr>
                <w:rFonts w:ascii="Tahoma" w:eastAsia="Arial Unicode MS" w:hAnsi="Tahoma" w:cs="Tahoma"/>
                <w:sz w:val="20"/>
              </w:rPr>
              <w:t>(</w:t>
            </w:r>
            <w:r w:rsidRPr="00434DB2">
              <w:rPr>
                <w:rFonts w:ascii="Tahoma" w:eastAsia="Arial Unicode MS" w:hAnsi="Tahoma" w:cs="Tahoma"/>
                <w:sz w:val="20"/>
              </w:rPr>
              <w:t xml:space="preserve">Posto de saúde) </w:t>
            </w:r>
            <w:r w:rsidRPr="00A86D20">
              <w:rPr>
                <w:rFonts w:ascii="Tahoma" w:eastAsia="Arial Unicode MS" w:hAnsi="Tahoma" w:cs="Tahoma"/>
              </w:rPr>
              <w:t xml:space="preserve">DE 2ª à 6ª feira das </w:t>
            </w:r>
            <w:r>
              <w:rPr>
                <w:rFonts w:ascii="Tahoma" w:eastAsia="Arial Unicode MS" w:hAnsi="Tahoma" w:cs="Tahoma"/>
              </w:rPr>
              <w:t>8</w:t>
            </w:r>
            <w:r w:rsidRPr="00A86D20">
              <w:rPr>
                <w:rFonts w:ascii="Tahoma" w:eastAsia="Arial Unicode MS" w:hAnsi="Tahoma" w:cs="Tahoma"/>
              </w:rPr>
              <w:t>h00 às 16h00 na recepção</w:t>
            </w:r>
          </w:p>
          <w:p w:rsidR="00DD1CBA" w:rsidRDefault="00DD1CBA" w:rsidP="00DD1CBA">
            <w:pPr>
              <w:shd w:val="clear" w:color="auto" w:fill="DDDDDD"/>
              <w:spacing w:before="60" w:line="360" w:lineRule="auto"/>
              <w:rPr>
                <w:rFonts w:ascii="Tahoma" w:eastAsia="Arial Unicode MS" w:hAnsi="Tahoma" w:cs="Tahoma"/>
                <w:b/>
                <w:sz w:val="22"/>
              </w:rPr>
            </w:pPr>
            <w:r>
              <w:rPr>
                <w:rFonts w:ascii="Tahoma" w:eastAsia="Arial Unicode MS" w:hAnsi="Tahoma" w:cs="Tahoma"/>
                <w:b/>
                <w:sz w:val="22"/>
              </w:rPr>
              <w:t>PARA A GINÁSTICA CORPORAL TRAZER ATESTADO MÉDICO.</w:t>
            </w:r>
          </w:p>
          <w:p w:rsidR="00DD1CBA" w:rsidRPr="00B96DA0" w:rsidRDefault="00DD1CBA" w:rsidP="00DD1CBA">
            <w:pPr>
              <w:shd w:val="clear" w:color="auto" w:fill="DDDDDD"/>
              <w:spacing w:before="60" w:line="360" w:lineRule="auto"/>
              <w:rPr>
                <w:rFonts w:ascii="Tahoma" w:eastAsia="Arial Unicode MS" w:hAnsi="Tahoma" w:cs="Tahoma"/>
                <w:b/>
                <w:sz w:val="4"/>
              </w:rPr>
            </w:pPr>
          </w:p>
          <w:p w:rsidR="00DD1CBA" w:rsidRDefault="00DD1CBA" w:rsidP="00DD1CBA">
            <w:pPr>
              <w:shd w:val="clear" w:color="auto" w:fill="DDDDDD"/>
              <w:spacing w:before="60" w:line="360" w:lineRule="auto"/>
              <w:rPr>
                <w:rFonts w:ascii="Tahoma" w:eastAsia="Arial Unicode MS" w:hAnsi="Tahoma" w:cs="Tahoma"/>
                <w:b/>
                <w:sz w:val="22"/>
              </w:rPr>
            </w:pPr>
            <w:r>
              <w:rPr>
                <w:rFonts w:ascii="Tahoma" w:eastAsia="Arial Unicode MS" w:hAnsi="Tahoma" w:cs="Tahoma"/>
                <w:b/>
                <w:sz w:val="22"/>
              </w:rPr>
              <w:t>*** HIDROGINÁSTICA - Vagas anuais – mediante sorteio ou desistência.</w:t>
            </w:r>
          </w:p>
          <w:p w:rsidR="00DD1CBA" w:rsidRPr="00A86D20" w:rsidRDefault="00DD1CBA" w:rsidP="00DD1CBA">
            <w:pPr>
              <w:spacing w:before="120"/>
              <w:rPr>
                <w:rFonts w:ascii="Tahoma" w:eastAsia="Arial Unicode MS" w:hAnsi="Tahoma" w:cs="Tahoma"/>
                <w:b/>
                <w:sz w:val="2"/>
              </w:rPr>
            </w:pPr>
          </w:p>
        </w:tc>
      </w:tr>
    </w:tbl>
    <w:p w:rsidR="006D4A31" w:rsidRDefault="006D4A31"/>
    <w:p w:rsidR="00857E0E" w:rsidRDefault="00857E0E"/>
    <w:p w:rsidR="00857E0E" w:rsidRDefault="00857E0E"/>
    <w:sectPr w:rsidR="00857E0E" w:rsidSect="00E95B26">
      <w:headerReference w:type="even" r:id="rId7"/>
      <w:headerReference w:type="default" r:id="rId8"/>
      <w:headerReference w:type="first" r:id="rId9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2B5" w:rsidRDefault="007402B5" w:rsidP="00645EED">
      <w:r>
        <w:separator/>
      </w:r>
    </w:p>
  </w:endnote>
  <w:endnote w:type="continuationSeparator" w:id="1">
    <w:p w:rsidR="007402B5" w:rsidRDefault="007402B5" w:rsidP="00645E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ZapfHumnst B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2B5" w:rsidRDefault="007402B5" w:rsidP="00645EED">
      <w:r>
        <w:separator/>
      </w:r>
    </w:p>
  </w:footnote>
  <w:footnote w:type="continuationSeparator" w:id="1">
    <w:p w:rsidR="007402B5" w:rsidRDefault="007402B5" w:rsidP="00645E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ED" w:rsidRDefault="00206F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0606" o:spid="_x0000_s2071" type="#_x0000_t75" style="position:absolute;margin-left:0;margin-top:0;width:595.7pt;height:843.85pt;z-index:-251658752;mso-position-horizontal:center;mso-position-horizontal-relative:margin;mso-position-vertical:center;mso-position-vertical-relative:margin" o:allowincell="f">
          <v:imagedata r:id="rId1" o:title="PAPEL TIMBRADO_SEMADSend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52" w:rsidRDefault="00410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-533400</wp:posOffset>
          </wp:positionH>
          <wp:positionV relativeFrom="paragraph">
            <wp:posOffset>-449580</wp:posOffset>
          </wp:positionV>
          <wp:extent cx="7559040" cy="10692130"/>
          <wp:effectExtent l="19050" t="0" r="3810" b="0"/>
          <wp:wrapNone/>
          <wp:docPr id="2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ED" w:rsidRDefault="00206F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0605" o:spid="_x0000_s2070" type="#_x0000_t75" style="position:absolute;margin-left:0;margin-top:0;width:595.7pt;height:843.85pt;z-index:-251659776;mso-position-horizontal:center;mso-position-horizontal-relative:margin;mso-position-vertical:center;mso-position-vertical-relative:margin" o:allowincell="f">
          <v:imagedata r:id="rId1" o:title="PAPEL TIMBRADO_SEMADSend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459D2"/>
    <w:multiLevelType w:val="hybridMultilevel"/>
    <w:tmpl w:val="29C6D4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5C32"/>
    <w:rsid w:val="000130AE"/>
    <w:rsid w:val="00014894"/>
    <w:rsid w:val="000231DE"/>
    <w:rsid w:val="00032245"/>
    <w:rsid w:val="00037A9F"/>
    <w:rsid w:val="000528E3"/>
    <w:rsid w:val="00057462"/>
    <w:rsid w:val="000825B6"/>
    <w:rsid w:val="00091F7C"/>
    <w:rsid w:val="000A309D"/>
    <w:rsid w:val="000C2FB9"/>
    <w:rsid w:val="000D5E01"/>
    <w:rsid w:val="000D6E43"/>
    <w:rsid w:val="000E0333"/>
    <w:rsid w:val="000F0C51"/>
    <w:rsid w:val="00100BCB"/>
    <w:rsid w:val="00133D1F"/>
    <w:rsid w:val="00156208"/>
    <w:rsid w:val="00191DED"/>
    <w:rsid w:val="00192B87"/>
    <w:rsid w:val="001E24BF"/>
    <w:rsid w:val="001E50C9"/>
    <w:rsid w:val="00206F2B"/>
    <w:rsid w:val="00242AEC"/>
    <w:rsid w:val="00243AC9"/>
    <w:rsid w:val="00253859"/>
    <w:rsid w:val="002C6860"/>
    <w:rsid w:val="002D5C5E"/>
    <w:rsid w:val="002D6BAF"/>
    <w:rsid w:val="002E140C"/>
    <w:rsid w:val="002E5D40"/>
    <w:rsid w:val="003415FB"/>
    <w:rsid w:val="00350E74"/>
    <w:rsid w:val="00364D24"/>
    <w:rsid w:val="00390E21"/>
    <w:rsid w:val="003B0395"/>
    <w:rsid w:val="003F0EAF"/>
    <w:rsid w:val="00410475"/>
    <w:rsid w:val="0042324F"/>
    <w:rsid w:val="004304AA"/>
    <w:rsid w:val="00434DB2"/>
    <w:rsid w:val="00441B86"/>
    <w:rsid w:val="00463AED"/>
    <w:rsid w:val="00485B9D"/>
    <w:rsid w:val="004A4853"/>
    <w:rsid w:val="004B4E67"/>
    <w:rsid w:val="004D2500"/>
    <w:rsid w:val="004D3944"/>
    <w:rsid w:val="004D7167"/>
    <w:rsid w:val="004E3E91"/>
    <w:rsid w:val="004F51F2"/>
    <w:rsid w:val="004F5EDE"/>
    <w:rsid w:val="005154C4"/>
    <w:rsid w:val="00583AE4"/>
    <w:rsid w:val="00590B35"/>
    <w:rsid w:val="005A4F58"/>
    <w:rsid w:val="005B55FF"/>
    <w:rsid w:val="005E2C9D"/>
    <w:rsid w:val="005F70CA"/>
    <w:rsid w:val="006033DE"/>
    <w:rsid w:val="00616309"/>
    <w:rsid w:val="0063556B"/>
    <w:rsid w:val="006361CB"/>
    <w:rsid w:val="00645EED"/>
    <w:rsid w:val="0065161B"/>
    <w:rsid w:val="00651A30"/>
    <w:rsid w:val="00655AAD"/>
    <w:rsid w:val="006569FD"/>
    <w:rsid w:val="00695F52"/>
    <w:rsid w:val="006B2108"/>
    <w:rsid w:val="006C7D1C"/>
    <w:rsid w:val="006D0252"/>
    <w:rsid w:val="006D4766"/>
    <w:rsid w:val="006D4A31"/>
    <w:rsid w:val="006E1F88"/>
    <w:rsid w:val="006E44C7"/>
    <w:rsid w:val="00707DA5"/>
    <w:rsid w:val="00726330"/>
    <w:rsid w:val="00734CEA"/>
    <w:rsid w:val="00735824"/>
    <w:rsid w:val="007402B5"/>
    <w:rsid w:val="007529A2"/>
    <w:rsid w:val="00791F86"/>
    <w:rsid w:val="007A5166"/>
    <w:rsid w:val="007A5E14"/>
    <w:rsid w:val="007F7F62"/>
    <w:rsid w:val="00800874"/>
    <w:rsid w:val="00825B0C"/>
    <w:rsid w:val="00844F0A"/>
    <w:rsid w:val="008468EB"/>
    <w:rsid w:val="00855385"/>
    <w:rsid w:val="00857E0E"/>
    <w:rsid w:val="00864069"/>
    <w:rsid w:val="008A16E4"/>
    <w:rsid w:val="008A1838"/>
    <w:rsid w:val="008A2520"/>
    <w:rsid w:val="008B1A62"/>
    <w:rsid w:val="008D3B60"/>
    <w:rsid w:val="008E75D3"/>
    <w:rsid w:val="0090031B"/>
    <w:rsid w:val="00904A4E"/>
    <w:rsid w:val="00910164"/>
    <w:rsid w:val="00922B65"/>
    <w:rsid w:val="009272B6"/>
    <w:rsid w:val="00947E8A"/>
    <w:rsid w:val="00951057"/>
    <w:rsid w:val="00966634"/>
    <w:rsid w:val="009812C3"/>
    <w:rsid w:val="009C0754"/>
    <w:rsid w:val="009C7648"/>
    <w:rsid w:val="009F66A3"/>
    <w:rsid w:val="009F6A53"/>
    <w:rsid w:val="00A14C18"/>
    <w:rsid w:val="00A259F6"/>
    <w:rsid w:val="00A53D19"/>
    <w:rsid w:val="00A55FE4"/>
    <w:rsid w:val="00A5718E"/>
    <w:rsid w:val="00A625D6"/>
    <w:rsid w:val="00A62947"/>
    <w:rsid w:val="00A84FD9"/>
    <w:rsid w:val="00A85942"/>
    <w:rsid w:val="00A86CD8"/>
    <w:rsid w:val="00A86D20"/>
    <w:rsid w:val="00A9648D"/>
    <w:rsid w:val="00AA7723"/>
    <w:rsid w:val="00AA772C"/>
    <w:rsid w:val="00AB0F75"/>
    <w:rsid w:val="00AB7338"/>
    <w:rsid w:val="00AD7D8A"/>
    <w:rsid w:val="00AE091B"/>
    <w:rsid w:val="00B26475"/>
    <w:rsid w:val="00B3141C"/>
    <w:rsid w:val="00B315BE"/>
    <w:rsid w:val="00B812ED"/>
    <w:rsid w:val="00B92555"/>
    <w:rsid w:val="00B96DA0"/>
    <w:rsid w:val="00BA5AE6"/>
    <w:rsid w:val="00BB0586"/>
    <w:rsid w:val="00BB337D"/>
    <w:rsid w:val="00BD107B"/>
    <w:rsid w:val="00BD2900"/>
    <w:rsid w:val="00BD5C44"/>
    <w:rsid w:val="00BE0906"/>
    <w:rsid w:val="00BE4A87"/>
    <w:rsid w:val="00BF2AC5"/>
    <w:rsid w:val="00C01C56"/>
    <w:rsid w:val="00C058FD"/>
    <w:rsid w:val="00C13590"/>
    <w:rsid w:val="00C15315"/>
    <w:rsid w:val="00C27B0F"/>
    <w:rsid w:val="00C35EC3"/>
    <w:rsid w:val="00C46B7A"/>
    <w:rsid w:val="00C56789"/>
    <w:rsid w:val="00C9300E"/>
    <w:rsid w:val="00C93403"/>
    <w:rsid w:val="00C93CE4"/>
    <w:rsid w:val="00CA0EFD"/>
    <w:rsid w:val="00CB7CCA"/>
    <w:rsid w:val="00CC076B"/>
    <w:rsid w:val="00CD7604"/>
    <w:rsid w:val="00CE73B0"/>
    <w:rsid w:val="00CF55E3"/>
    <w:rsid w:val="00D071FB"/>
    <w:rsid w:val="00D32BDA"/>
    <w:rsid w:val="00D33221"/>
    <w:rsid w:val="00D461CC"/>
    <w:rsid w:val="00D47766"/>
    <w:rsid w:val="00D538B8"/>
    <w:rsid w:val="00D569CB"/>
    <w:rsid w:val="00D70168"/>
    <w:rsid w:val="00D81973"/>
    <w:rsid w:val="00D83BA6"/>
    <w:rsid w:val="00D92F20"/>
    <w:rsid w:val="00DA52D2"/>
    <w:rsid w:val="00DD1CBA"/>
    <w:rsid w:val="00DD3F36"/>
    <w:rsid w:val="00E46986"/>
    <w:rsid w:val="00E46A83"/>
    <w:rsid w:val="00E649D7"/>
    <w:rsid w:val="00E76091"/>
    <w:rsid w:val="00E83199"/>
    <w:rsid w:val="00E95B26"/>
    <w:rsid w:val="00E95EAA"/>
    <w:rsid w:val="00EA28C6"/>
    <w:rsid w:val="00ED1209"/>
    <w:rsid w:val="00ED1498"/>
    <w:rsid w:val="00ED4A5B"/>
    <w:rsid w:val="00EF1D94"/>
    <w:rsid w:val="00F05C32"/>
    <w:rsid w:val="00F1528B"/>
    <w:rsid w:val="00F745A6"/>
    <w:rsid w:val="00FB6012"/>
    <w:rsid w:val="00FB7641"/>
    <w:rsid w:val="00FD2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68"/>
    <w:pPr>
      <w:jc w:val="center"/>
    </w:pPr>
    <w:rPr>
      <w:rFonts w:ascii="ZapfHumnst BT" w:eastAsia="Times New Roman" w:hAnsi="ZapfHumnst BT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45EED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45EED"/>
  </w:style>
  <w:style w:type="paragraph" w:styleId="Rodap">
    <w:name w:val="footer"/>
    <w:basedOn w:val="Normal"/>
    <w:link w:val="RodapChar"/>
    <w:uiPriority w:val="99"/>
    <w:unhideWhenUsed/>
    <w:rsid w:val="00645EED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45EED"/>
  </w:style>
  <w:style w:type="paragraph" w:styleId="Textodebalo">
    <w:name w:val="Balloon Text"/>
    <w:basedOn w:val="Normal"/>
    <w:link w:val="TextodebaloChar"/>
    <w:uiPriority w:val="99"/>
    <w:semiHidden/>
    <w:unhideWhenUsed/>
    <w:rsid w:val="006D0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D025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D21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2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%20TIMBRADO%20-%20SENADOR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- SENADOR</Template>
  <TotalTime>1</TotalTime>
  <Pages>2</Pages>
  <Words>503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PMJ192585</dc:creator>
  <cp:keywords/>
  <dc:description/>
  <cp:lastModifiedBy>npb</cp:lastModifiedBy>
  <cp:revision>2</cp:revision>
  <cp:lastPrinted>2017-03-21T16:58:00Z</cp:lastPrinted>
  <dcterms:created xsi:type="dcterms:W3CDTF">2017-05-24T13:39:00Z</dcterms:created>
  <dcterms:modified xsi:type="dcterms:W3CDTF">2017-05-24T13:39:00Z</dcterms:modified>
</cp:coreProperties>
</file>